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101" w:rsidRDefault="006A1101" w:rsidP="00C23CBF">
      <w:pPr>
        <w:jc w:val="center"/>
        <w:rPr>
          <w:rFonts w:ascii="黑体" w:eastAsia="黑体" w:hAnsi="黑体"/>
          <w:sz w:val="28"/>
          <w:szCs w:val="28"/>
        </w:rPr>
      </w:pPr>
      <w:r w:rsidRPr="00C23CBF">
        <w:rPr>
          <w:rFonts w:ascii="黑体" w:eastAsia="黑体" w:hAnsi="黑体" w:hint="eastAsia"/>
          <w:sz w:val="28"/>
          <w:szCs w:val="28"/>
        </w:rPr>
        <w:t>实践教学管理系统</w:t>
      </w:r>
      <w:r w:rsidRPr="00C23CBF">
        <w:rPr>
          <w:rFonts w:ascii="黑体" w:eastAsia="黑体" w:hAnsi="黑体"/>
          <w:sz w:val="28"/>
          <w:szCs w:val="28"/>
        </w:rPr>
        <w:t>——</w:t>
      </w:r>
      <w:r>
        <w:rPr>
          <w:rFonts w:ascii="黑体" w:eastAsia="黑体" w:hAnsi="黑体" w:hint="eastAsia"/>
          <w:sz w:val="28"/>
          <w:szCs w:val="28"/>
        </w:rPr>
        <w:t>专家审核</w:t>
      </w:r>
      <w:r w:rsidRPr="00C23CBF">
        <w:rPr>
          <w:rFonts w:ascii="黑体" w:eastAsia="黑体" w:hAnsi="黑体" w:hint="eastAsia"/>
          <w:sz w:val="28"/>
          <w:szCs w:val="28"/>
        </w:rPr>
        <w:t>操作手册</w:t>
      </w:r>
    </w:p>
    <w:p w:rsidR="006A1101" w:rsidRDefault="006A1101" w:rsidP="00162769">
      <w:pPr>
        <w:pStyle w:val="ListParagraph"/>
        <w:numPr>
          <w:ilvl w:val="0"/>
          <w:numId w:val="15"/>
        </w:numPr>
        <w:ind w:firstLineChars="0"/>
        <w:jc w:val="left"/>
        <w:rPr>
          <w:rFonts w:ascii="黑体" w:eastAsia="黑体" w:hAnsi="黑体"/>
          <w:sz w:val="28"/>
          <w:szCs w:val="28"/>
        </w:rPr>
      </w:pPr>
      <w:r w:rsidRPr="00162769">
        <w:rPr>
          <w:rFonts w:ascii="黑体" w:eastAsia="黑体" w:hAnsi="黑体" w:hint="eastAsia"/>
          <w:sz w:val="28"/>
          <w:szCs w:val="28"/>
        </w:rPr>
        <w:t>专家审核项目</w:t>
      </w: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专家通过自己的教工号登入实践教学管理系统：</w:t>
      </w:r>
      <w:r>
        <w:rPr>
          <w:rFonts w:ascii="黑体" w:eastAsia="黑体" w:hAnsi="黑体"/>
          <w:sz w:val="24"/>
          <w:szCs w:val="24"/>
        </w:rPr>
        <w:t>LAB.XMUT.EDU.CN(</w:t>
      </w:r>
      <w:r>
        <w:rPr>
          <w:rFonts w:ascii="黑体" w:eastAsia="黑体" w:hAnsi="黑体" w:hint="eastAsia"/>
          <w:sz w:val="24"/>
          <w:szCs w:val="24"/>
        </w:rPr>
        <w:t>初始密码为</w:t>
      </w:r>
      <w:r>
        <w:rPr>
          <w:rFonts w:ascii="黑体" w:eastAsia="黑体" w:hAnsi="黑体"/>
          <w:sz w:val="24"/>
          <w:szCs w:val="24"/>
        </w:rPr>
        <w:t>123456)</w:t>
      </w:r>
    </w:p>
    <w:p w:rsidR="006A1101" w:rsidRDefault="006A1101" w:rsidP="004A773B">
      <w:pPr>
        <w:pStyle w:val="NormalWeb"/>
        <w:shd w:val="clear" w:color="auto" w:fill="FFFFFF"/>
        <w:spacing w:before="0" w:beforeAutospacing="0" w:after="0" w:afterAutospacing="0" w:line="360" w:lineRule="atLeast"/>
        <w:ind w:firstLine="540"/>
        <w:rPr>
          <w:rFonts w:ascii="Simsun" w:hAnsi="Simsun"/>
          <w:color w:val="000000"/>
          <w:sz w:val="27"/>
          <w:szCs w:val="27"/>
        </w:rPr>
      </w:pPr>
      <w:bookmarkStart w:id="0" w:name="_GoBack"/>
      <w:r>
        <w:rPr>
          <w:rFonts w:ascii="Simsun" w:hAnsi="Simsun" w:hint="eastAsia"/>
          <w:color w:val="000000"/>
          <w:sz w:val="27"/>
          <w:szCs w:val="27"/>
        </w:rPr>
        <w:t>注：若使用</w:t>
      </w:r>
      <w:r>
        <w:rPr>
          <w:rFonts w:ascii="Simsun" w:hAnsi="Simsun"/>
          <w:color w:val="000000"/>
          <w:sz w:val="27"/>
          <w:szCs w:val="27"/>
        </w:rPr>
        <w:t>360</w:t>
      </w:r>
      <w:r>
        <w:rPr>
          <w:rFonts w:ascii="Simsun" w:hAnsi="Simsun" w:hint="eastAsia"/>
          <w:color w:val="000000"/>
          <w:sz w:val="27"/>
          <w:szCs w:val="27"/>
        </w:rPr>
        <w:t>浏览器访问请设置成极速模式，操作方法参考下图。</w:t>
      </w:r>
    </w:p>
    <w:p w:rsidR="006A1101" w:rsidRDefault="006A1101" w:rsidP="004A773B">
      <w:pPr>
        <w:pStyle w:val="NormalWeb"/>
        <w:shd w:val="clear" w:color="auto" w:fill="FFFFFF"/>
        <w:spacing w:before="0" w:beforeAutospacing="0" w:after="0" w:afterAutospacing="0" w:line="360" w:lineRule="atLeast"/>
        <w:ind w:firstLine="540"/>
        <w:rPr>
          <w:rFonts w:ascii="Simsun" w:hAnsi="Simsun"/>
          <w:color w:val="000000"/>
          <w:sz w:val="27"/>
          <w:szCs w:val="27"/>
        </w:rPr>
      </w:pPr>
      <w:r w:rsidRPr="00706CCF">
        <w:rPr>
          <w:rFonts w:ascii="Simsun" w:hAnsi="Simsun"/>
          <w:noProof/>
          <w:color w:val="000000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2" o:spid="_x0000_i1025" type="#_x0000_t75" alt="http://jwc.xmut.edu.cn/tztg1/sjjx/201510/W020151019304540460531.png" style="width:406.5pt;height:75pt;visibility:visible">
            <v:imagedata r:id="rId7" o:title=""/>
          </v:shape>
        </w:pict>
      </w:r>
    </w:p>
    <w:p w:rsidR="006A1101" w:rsidRPr="00162769" w:rsidRDefault="006A1101" w:rsidP="00162769">
      <w:pPr>
        <w:pStyle w:val="ListParagraph"/>
        <w:ind w:left="360" w:firstLineChars="0" w:firstLine="0"/>
        <w:jc w:val="left"/>
        <w:rPr>
          <w:rFonts w:ascii="黑体" w:eastAsia="黑体" w:hAnsi="黑体"/>
          <w:sz w:val="24"/>
          <w:szCs w:val="24"/>
        </w:rPr>
      </w:pPr>
    </w:p>
    <w:bookmarkEnd w:id="0"/>
    <w:p w:rsidR="006A1101" w:rsidRDefault="006A1101" w:rsidP="00162769">
      <w:pPr>
        <w:pStyle w:val="ListParagraph"/>
        <w:ind w:left="360" w:firstLineChars="0" w:firstLine="0"/>
        <w:jc w:val="left"/>
        <w:rPr>
          <w:rFonts w:ascii="黑体" w:eastAsia="黑体" w:hAnsi="黑体"/>
          <w:sz w:val="28"/>
          <w:szCs w:val="28"/>
        </w:rPr>
      </w:pPr>
      <w:r w:rsidRPr="00DA6F6C">
        <w:rPr>
          <w:noProof/>
        </w:rPr>
        <w:pict>
          <v:shape id="图片 1" o:spid="_x0000_i1026" type="#_x0000_t75" style="width:415.5pt;height:342pt;visibility:visible">
            <v:imagedata r:id="rId8" o:title=""/>
          </v:shape>
        </w:pict>
      </w:r>
    </w:p>
    <w:p w:rsidR="006A1101" w:rsidRPr="00162769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  <w:r w:rsidRPr="00162769">
        <w:rPr>
          <w:rFonts w:ascii="宋体" w:hAnsi="宋体" w:hint="eastAsia"/>
          <w:sz w:val="24"/>
          <w:szCs w:val="24"/>
        </w:rPr>
        <w:t>第一次</w:t>
      </w:r>
      <w:r>
        <w:rPr>
          <w:rFonts w:ascii="宋体" w:hAnsi="宋体" w:hint="eastAsia"/>
          <w:sz w:val="24"/>
          <w:szCs w:val="24"/>
        </w:rPr>
        <w:t>登入需要点我知道了，下一步</w:t>
      </w: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黑体" w:eastAsia="黑体" w:hAnsi="黑体"/>
          <w:sz w:val="28"/>
          <w:szCs w:val="28"/>
        </w:rPr>
      </w:pPr>
      <w:r w:rsidRPr="00DA6F6C">
        <w:rPr>
          <w:noProof/>
        </w:rPr>
        <w:pict>
          <v:shape id="图片 3" o:spid="_x0000_i1027" type="#_x0000_t75" style="width:414.75pt;height:238.5pt;visibility:visible">
            <v:imagedata r:id="rId9" o:title=""/>
          </v:shape>
        </w:pict>
      </w:r>
    </w:p>
    <w:p w:rsidR="006A1101" w:rsidRPr="00162769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  <w:r w:rsidRPr="00162769">
        <w:rPr>
          <w:rFonts w:ascii="宋体" w:hAnsi="宋体" w:hint="eastAsia"/>
          <w:sz w:val="24"/>
          <w:szCs w:val="24"/>
        </w:rPr>
        <w:t>点击菜单左侧的系统功能</w:t>
      </w: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  <w:r w:rsidRPr="00706CCF">
        <w:rPr>
          <w:rFonts w:ascii="宋体" w:hint="eastAsia"/>
          <w:noProof/>
          <w:sz w:val="24"/>
          <w:szCs w:val="24"/>
        </w:rPr>
        <w:pict>
          <v:shape id="图片 4" o:spid="_x0000_i1028" type="#_x0000_t75" style="width:415.5pt;height:370.5pt;visibility:visible">
            <v:imagedata r:id="rId10" o:title=""/>
          </v:shape>
        </w:pict>
      </w: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再点击实践教学管理</w:t>
      </w:r>
      <w:r>
        <w:rPr>
          <w:rFonts w:ascii="宋体" w:hAnsi="宋体"/>
          <w:sz w:val="24"/>
          <w:szCs w:val="24"/>
        </w:rPr>
        <w:t>-</w:t>
      </w:r>
      <w:r>
        <w:rPr>
          <w:rFonts w:ascii="宋体" w:hAnsi="宋体" w:hint="eastAsia"/>
          <w:sz w:val="24"/>
          <w:szCs w:val="24"/>
        </w:rPr>
        <w:t>》项目申报与审核</w:t>
      </w: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  <w:r w:rsidRPr="00DA6F6C">
        <w:rPr>
          <w:noProof/>
        </w:rPr>
        <w:pict>
          <v:shape id="图片 8" o:spid="_x0000_i1029" type="#_x0000_t75" style="width:414pt;height:213.75pt;visibility:visible">
            <v:imagedata r:id="rId11" o:title=""/>
          </v:shape>
        </w:pict>
      </w: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在弹出的窗口中选择专家审核</w:t>
      </w: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</w:p>
    <w:p w:rsidR="006A1101" w:rsidRPr="00162769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</w:p>
    <w:p w:rsidR="006A1101" w:rsidRPr="00162769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  <w:r w:rsidRPr="00DA6F6C">
        <w:rPr>
          <w:noProof/>
        </w:rPr>
        <w:pict>
          <v:shape id="图片 10" o:spid="_x0000_i1030" type="#_x0000_t75" style="width:415.5pt;height:90pt;visibility:visible">
            <v:imagedata r:id="rId12" o:title=""/>
          </v:shape>
        </w:pict>
      </w: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点击后可以查看到要审核的项目</w:t>
      </w: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  <w:r w:rsidRPr="00DA6F6C">
        <w:rPr>
          <w:noProof/>
        </w:rPr>
        <w:pict>
          <v:shape id="图片 11" o:spid="_x0000_i1031" type="#_x0000_t75" style="width:411pt;height:198pt;visibility:visible">
            <v:imagedata r:id="rId13" o:title=""/>
          </v:shape>
        </w:pict>
      </w: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点击下载可以下载查看学生的申报书</w:t>
      </w: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  <w:r w:rsidRPr="00DA6F6C">
        <w:rPr>
          <w:noProof/>
        </w:rPr>
        <w:pict>
          <v:shape id="图片 12" o:spid="_x0000_i1032" type="#_x0000_t75" style="width:414pt;height:69pt;visibility:visible">
            <v:imagedata r:id="rId14" o:title=""/>
          </v:shape>
        </w:pict>
      </w: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鼠标右键</w:t>
      </w:r>
      <w:r>
        <w:rPr>
          <w:rFonts w:ascii="宋体" w:hAnsi="宋体"/>
          <w:sz w:val="24"/>
          <w:szCs w:val="24"/>
        </w:rPr>
        <w:t>-</w:t>
      </w:r>
      <w:r>
        <w:rPr>
          <w:rFonts w:ascii="宋体" w:hAnsi="宋体" w:hint="eastAsia"/>
          <w:sz w:val="24"/>
          <w:szCs w:val="24"/>
        </w:rPr>
        <w:t>》审核评分，可以查看项目的成员，指导老师、项目简介等情况</w:t>
      </w: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  <w:r w:rsidRPr="00DA6F6C">
        <w:rPr>
          <w:noProof/>
        </w:rPr>
        <w:pict>
          <v:shape id="图片 15" o:spid="_x0000_i1033" type="#_x0000_t75" style="width:410.25pt;height:84.75pt;visibility:visible">
            <v:imagedata r:id="rId15" o:title=""/>
          </v:shape>
        </w:pict>
      </w: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查看完项目介绍，单击下一步进行评分</w:t>
      </w:r>
      <w:r w:rsidRPr="00DA6F6C">
        <w:rPr>
          <w:noProof/>
        </w:rPr>
        <w:pict>
          <v:shape id="图片 14" o:spid="_x0000_i1034" type="#_x0000_t75" style="width:409.5pt;height:277.5pt;visibility:visible">
            <v:imagedata r:id="rId16" o:title=""/>
          </v:shape>
        </w:pict>
      </w:r>
      <w:r w:rsidRPr="0011008C">
        <w:rPr>
          <w:noProof/>
        </w:rPr>
        <w:t xml:space="preserve"> </w:t>
      </w:r>
      <w:r w:rsidRPr="00DA6F6C">
        <w:rPr>
          <w:noProof/>
        </w:rPr>
        <w:pict>
          <v:shape id="图片 16" o:spid="_x0000_i1035" type="#_x0000_t75" style="width:411.75pt;height:280.5pt;visibility:visible">
            <v:imagedata r:id="rId17" o:title=""/>
          </v:shape>
        </w:pict>
      </w:r>
    </w:p>
    <w:p w:rsidR="006A1101" w:rsidRPr="00DD2A15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</w:p>
    <w:p w:rsidR="006A1101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</w:p>
    <w:p w:rsidR="006A1101" w:rsidRPr="00162769" w:rsidRDefault="006A1101" w:rsidP="00162769">
      <w:pPr>
        <w:pStyle w:val="ListParagraph"/>
        <w:ind w:left="360" w:firstLineChars="0" w:firstLine="0"/>
        <w:jc w:val="left"/>
        <w:rPr>
          <w:rFonts w:ascii="宋体"/>
          <w:sz w:val="24"/>
          <w:szCs w:val="24"/>
        </w:rPr>
      </w:pPr>
    </w:p>
    <w:sectPr w:rsidR="006A1101" w:rsidRPr="00162769" w:rsidSect="005D3B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101" w:rsidRDefault="006A1101" w:rsidP="00C23CBF">
      <w:r>
        <w:separator/>
      </w:r>
    </w:p>
  </w:endnote>
  <w:endnote w:type="continuationSeparator" w:id="0">
    <w:p w:rsidR="006A1101" w:rsidRDefault="006A1101" w:rsidP="00C23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Simsun">
    <w:altName w:val="SimSu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101" w:rsidRDefault="006A1101" w:rsidP="00C23CBF">
      <w:r>
        <w:separator/>
      </w:r>
    </w:p>
  </w:footnote>
  <w:footnote w:type="continuationSeparator" w:id="0">
    <w:p w:rsidR="006A1101" w:rsidRDefault="006A1101" w:rsidP="00C23C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17279"/>
    <w:multiLevelType w:val="multilevel"/>
    <w:tmpl w:val="03F17279"/>
    <w:lvl w:ilvl="0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1">
    <w:nsid w:val="091F1B75"/>
    <w:multiLevelType w:val="multilevel"/>
    <w:tmpl w:val="091F1B75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5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680" w:hanging="1440"/>
      </w:pPr>
      <w:rPr>
        <w:rFonts w:cs="Times New Roman" w:hint="default"/>
      </w:rPr>
    </w:lvl>
  </w:abstractNum>
  <w:abstractNum w:abstractNumId="2">
    <w:nsid w:val="15034852"/>
    <w:multiLevelType w:val="hybridMultilevel"/>
    <w:tmpl w:val="12FCD32C"/>
    <w:lvl w:ilvl="0" w:tplc="96A24C6A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3">
    <w:nsid w:val="18AB0844"/>
    <w:multiLevelType w:val="hybridMultilevel"/>
    <w:tmpl w:val="4A1CA37A"/>
    <w:lvl w:ilvl="0" w:tplc="002E4C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>
    <w:nsid w:val="292519A1"/>
    <w:multiLevelType w:val="hybridMultilevel"/>
    <w:tmpl w:val="12FCD32C"/>
    <w:lvl w:ilvl="0" w:tplc="96A24C6A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5">
    <w:nsid w:val="2B0C1B45"/>
    <w:multiLevelType w:val="multilevel"/>
    <w:tmpl w:val="2B0C1B45"/>
    <w:lvl w:ilvl="0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6">
    <w:nsid w:val="3950796D"/>
    <w:multiLevelType w:val="multilevel"/>
    <w:tmpl w:val="3950796D"/>
    <w:lvl w:ilvl="0">
      <w:start w:val="1"/>
      <w:numFmt w:val="upperLetter"/>
      <w:lvlText w:val="%1．"/>
      <w:lvlJc w:val="left"/>
      <w:pPr>
        <w:ind w:left="234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282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24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6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408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2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534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760" w:hanging="420"/>
      </w:pPr>
      <w:rPr>
        <w:rFonts w:cs="Times New Roman"/>
      </w:rPr>
    </w:lvl>
  </w:abstractNum>
  <w:abstractNum w:abstractNumId="7">
    <w:nsid w:val="44DB4884"/>
    <w:multiLevelType w:val="hybridMultilevel"/>
    <w:tmpl w:val="8024719E"/>
    <w:lvl w:ilvl="0" w:tplc="B82A92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518220C3"/>
    <w:multiLevelType w:val="multilevel"/>
    <w:tmpl w:val="518220C3"/>
    <w:lvl w:ilvl="0">
      <w:start w:val="1"/>
      <w:numFmt w:val="japaneseCounting"/>
      <w:lvlText w:val="%1、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9">
    <w:nsid w:val="68AC62C2"/>
    <w:multiLevelType w:val="hybridMultilevel"/>
    <w:tmpl w:val="44CCC2AA"/>
    <w:lvl w:ilvl="0" w:tplc="DEFC0A74">
      <w:start w:val="1"/>
      <w:numFmt w:val="decimal"/>
      <w:lvlText w:val="（%1）"/>
      <w:lvlJc w:val="left"/>
      <w:pPr>
        <w:ind w:left="2138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10">
    <w:nsid w:val="69F47DC4"/>
    <w:multiLevelType w:val="multilevel"/>
    <w:tmpl w:val="69F47DC4"/>
    <w:lvl w:ilvl="0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1">
    <w:nsid w:val="70815FB9"/>
    <w:multiLevelType w:val="hybridMultilevel"/>
    <w:tmpl w:val="F0C8DB36"/>
    <w:lvl w:ilvl="0" w:tplc="426A2DC2">
      <w:start w:val="1"/>
      <w:numFmt w:val="decimal"/>
      <w:lvlText w:val="（%1）"/>
      <w:lvlJc w:val="left"/>
      <w:pPr>
        <w:ind w:left="216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2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5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8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20" w:hanging="420"/>
      </w:pPr>
      <w:rPr>
        <w:rFonts w:cs="Times New Roman"/>
      </w:rPr>
    </w:lvl>
  </w:abstractNum>
  <w:abstractNum w:abstractNumId="12">
    <w:nsid w:val="748D115A"/>
    <w:multiLevelType w:val="multilevel"/>
    <w:tmpl w:val="748D115A"/>
    <w:lvl w:ilvl="0">
      <w:start w:val="1"/>
      <w:numFmt w:val="decimal"/>
      <w:lvlText w:val="%1、"/>
      <w:lvlJc w:val="left"/>
      <w:pPr>
        <w:ind w:left="7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13">
    <w:nsid w:val="7621249D"/>
    <w:multiLevelType w:val="multilevel"/>
    <w:tmpl w:val="7621249D"/>
    <w:lvl w:ilvl="0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abstractNum w:abstractNumId="14">
    <w:nsid w:val="79D116B9"/>
    <w:multiLevelType w:val="hybridMultilevel"/>
    <w:tmpl w:val="289E9FD8"/>
    <w:lvl w:ilvl="0" w:tplc="6CBE40FA">
      <w:start w:val="1"/>
      <w:numFmt w:val="decimal"/>
      <w:lvlText w:val="（%1）"/>
      <w:lvlJc w:val="left"/>
      <w:pPr>
        <w:ind w:left="19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  <w:rPr>
        <w:rFonts w:cs="Times New Roman"/>
      </w:rPr>
    </w:lvl>
  </w:abstractNum>
  <w:num w:numId="1">
    <w:abstractNumId w:val="8"/>
  </w:num>
  <w:num w:numId="2">
    <w:abstractNumId w:val="12"/>
  </w:num>
  <w:num w:numId="3">
    <w:abstractNumId w:val="1"/>
  </w:num>
  <w:num w:numId="4">
    <w:abstractNumId w:val="13"/>
  </w:num>
  <w:num w:numId="5">
    <w:abstractNumId w:val="6"/>
  </w:num>
  <w:num w:numId="6">
    <w:abstractNumId w:val="5"/>
  </w:num>
  <w:num w:numId="7">
    <w:abstractNumId w:val="0"/>
  </w:num>
  <w:num w:numId="8">
    <w:abstractNumId w:val="10"/>
  </w:num>
  <w:num w:numId="9">
    <w:abstractNumId w:val="9"/>
  </w:num>
  <w:num w:numId="10">
    <w:abstractNumId w:val="14"/>
  </w:num>
  <w:num w:numId="11">
    <w:abstractNumId w:val="2"/>
  </w:num>
  <w:num w:numId="12">
    <w:abstractNumId w:val="4"/>
  </w:num>
  <w:num w:numId="13">
    <w:abstractNumId w:val="11"/>
  </w:num>
  <w:num w:numId="14">
    <w:abstractNumId w:val="7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3650"/>
    <w:rsid w:val="00024DDA"/>
    <w:rsid w:val="0005598C"/>
    <w:rsid w:val="000A4C3E"/>
    <w:rsid w:val="000B0B81"/>
    <w:rsid w:val="000C7D70"/>
    <w:rsid w:val="000D3618"/>
    <w:rsid w:val="001026A0"/>
    <w:rsid w:val="0011008C"/>
    <w:rsid w:val="0011619D"/>
    <w:rsid w:val="001466F5"/>
    <w:rsid w:val="00162769"/>
    <w:rsid w:val="001A255D"/>
    <w:rsid w:val="001C5557"/>
    <w:rsid w:val="001D2B9E"/>
    <w:rsid w:val="002B14C3"/>
    <w:rsid w:val="00344485"/>
    <w:rsid w:val="003A7042"/>
    <w:rsid w:val="003C0BC5"/>
    <w:rsid w:val="003C18CF"/>
    <w:rsid w:val="003D3372"/>
    <w:rsid w:val="003F4A49"/>
    <w:rsid w:val="003F6FED"/>
    <w:rsid w:val="00407324"/>
    <w:rsid w:val="00415E32"/>
    <w:rsid w:val="004344EF"/>
    <w:rsid w:val="004656C2"/>
    <w:rsid w:val="00472264"/>
    <w:rsid w:val="004A773B"/>
    <w:rsid w:val="004D3CF7"/>
    <w:rsid w:val="004E332C"/>
    <w:rsid w:val="004F4994"/>
    <w:rsid w:val="005646DE"/>
    <w:rsid w:val="0056707A"/>
    <w:rsid w:val="00567E7F"/>
    <w:rsid w:val="005747D1"/>
    <w:rsid w:val="00597B86"/>
    <w:rsid w:val="005B41AB"/>
    <w:rsid w:val="005B46C8"/>
    <w:rsid w:val="005D3B4F"/>
    <w:rsid w:val="005F0A1C"/>
    <w:rsid w:val="006A1101"/>
    <w:rsid w:val="006B660F"/>
    <w:rsid w:val="00706CCF"/>
    <w:rsid w:val="00773C51"/>
    <w:rsid w:val="007D5E6C"/>
    <w:rsid w:val="007E726E"/>
    <w:rsid w:val="008253B0"/>
    <w:rsid w:val="008E4490"/>
    <w:rsid w:val="008E734A"/>
    <w:rsid w:val="00913650"/>
    <w:rsid w:val="009674C8"/>
    <w:rsid w:val="009F3966"/>
    <w:rsid w:val="00A03D13"/>
    <w:rsid w:val="00A150C6"/>
    <w:rsid w:val="00A90218"/>
    <w:rsid w:val="00AB5BCD"/>
    <w:rsid w:val="00B131D5"/>
    <w:rsid w:val="00C23CBF"/>
    <w:rsid w:val="00C44096"/>
    <w:rsid w:val="00C46FA8"/>
    <w:rsid w:val="00C50135"/>
    <w:rsid w:val="00C91A7A"/>
    <w:rsid w:val="00D0400B"/>
    <w:rsid w:val="00D22EB9"/>
    <w:rsid w:val="00D33B91"/>
    <w:rsid w:val="00D4340A"/>
    <w:rsid w:val="00D81818"/>
    <w:rsid w:val="00D9334D"/>
    <w:rsid w:val="00DA6F6C"/>
    <w:rsid w:val="00DB27E6"/>
    <w:rsid w:val="00DB396F"/>
    <w:rsid w:val="00DD2A15"/>
    <w:rsid w:val="00E4004B"/>
    <w:rsid w:val="00E46AB6"/>
    <w:rsid w:val="00E52415"/>
    <w:rsid w:val="00ED1270"/>
    <w:rsid w:val="00ED23A8"/>
    <w:rsid w:val="00F3210F"/>
    <w:rsid w:val="00F71280"/>
    <w:rsid w:val="00F87C5A"/>
    <w:rsid w:val="00F93F85"/>
    <w:rsid w:val="00FA3213"/>
    <w:rsid w:val="00FA4308"/>
    <w:rsid w:val="00FC7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650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13650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rsid w:val="0091365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13650"/>
    <w:rPr>
      <w:rFonts w:ascii="Calibri" w:eastAsia="宋体" w:hAnsi="Calibri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C23C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23CBF"/>
    <w:rPr>
      <w:rFonts w:ascii="Calibri" w:eastAsia="宋体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C23C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23CBF"/>
    <w:rPr>
      <w:rFonts w:ascii="Calibri" w:eastAsia="宋体" w:hAnsi="Calibri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rsid w:val="004A77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727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769</TotalTime>
  <Pages>5</Pages>
  <Words>43</Words>
  <Characters>246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cmj</dc:creator>
  <cp:keywords/>
  <dc:description/>
  <cp:lastModifiedBy>张滋田</cp:lastModifiedBy>
  <cp:revision>52</cp:revision>
  <dcterms:created xsi:type="dcterms:W3CDTF">2015-03-10T01:08:00Z</dcterms:created>
  <dcterms:modified xsi:type="dcterms:W3CDTF">2015-11-09T01:32:00Z</dcterms:modified>
</cp:coreProperties>
</file>