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2E0" w:rsidRPr="00C23CBF" w:rsidRDefault="00C172E0" w:rsidP="00C23CBF">
      <w:pPr>
        <w:jc w:val="center"/>
        <w:rPr>
          <w:rFonts w:ascii="黑体" w:eastAsia="黑体" w:hAnsi="黑体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大学生创新项目</w:t>
      </w:r>
      <w:r w:rsidRPr="00447D16">
        <w:rPr>
          <w:rFonts w:ascii="宋体" w:hAnsi="宋体" w:cs="宋体" w:hint="eastAsia"/>
          <w:color w:val="000000"/>
          <w:kern w:val="0"/>
          <w:sz w:val="28"/>
          <w:szCs w:val="28"/>
        </w:rPr>
        <w:t>中期检查操作手册</w:t>
      </w:r>
    </w:p>
    <w:p w:rsidR="00C172E0" w:rsidRDefault="00C172E0" w:rsidP="00C23CBF">
      <w:pPr>
        <w:pStyle w:val="ListParagraph"/>
        <w:ind w:left="360" w:firstLineChars="0" w:firstLine="0"/>
      </w:pPr>
      <w:r>
        <w:rPr>
          <w:rFonts w:hint="eastAsia"/>
        </w:rPr>
        <w:t>通过工号（学号）登入：</w:t>
      </w:r>
      <w:r>
        <w:t xml:space="preserve">lab.xmut.edu.cn </w:t>
      </w:r>
      <w:r>
        <w:rPr>
          <w:rFonts w:hint="eastAsia"/>
        </w:rPr>
        <w:t>初始密码：</w:t>
      </w:r>
      <w:r>
        <w:t xml:space="preserve">123456  </w:t>
      </w:r>
      <w:r>
        <w:rPr>
          <w:rFonts w:hint="eastAsia"/>
        </w:rPr>
        <w:t>（登入后请在个人信息中及时修改密码，以免造成数据丢失）</w:t>
      </w:r>
    </w:p>
    <w:p w:rsidR="00C172E0" w:rsidRPr="009D4B55" w:rsidRDefault="00C172E0" w:rsidP="00DB7ACB">
      <w:pPr>
        <w:pStyle w:val="ListParagraph"/>
        <w:numPr>
          <w:ilvl w:val="0"/>
          <w:numId w:val="14"/>
        </w:numPr>
        <w:ind w:firstLineChars="0" w:firstLine="0"/>
      </w:pPr>
      <w:r w:rsidRPr="009D4B55">
        <w:rPr>
          <w:rFonts w:hint="eastAsia"/>
          <w:b/>
        </w:rPr>
        <w:t>学生</w:t>
      </w:r>
      <w:r>
        <w:rPr>
          <w:rFonts w:hint="eastAsia"/>
          <w:b/>
        </w:rPr>
        <w:t>填写中期检查报告</w:t>
      </w:r>
      <w:r w:rsidRPr="009D4B55">
        <w:rPr>
          <w:rFonts w:hint="eastAsia"/>
          <w:b/>
        </w:rPr>
        <w:t>操作</w:t>
      </w:r>
    </w:p>
    <w:p w:rsidR="00C172E0" w:rsidRDefault="00C172E0" w:rsidP="00C23CBF">
      <w:pPr>
        <w:pStyle w:val="ListParagraph"/>
        <w:ind w:left="360" w:firstLineChars="0" w:firstLine="0"/>
      </w:pPr>
    </w:p>
    <w:p w:rsidR="00C172E0" w:rsidRDefault="00C172E0" w:rsidP="00C23CBF">
      <w:pPr>
        <w:pStyle w:val="ListParagraph"/>
        <w:ind w:left="360" w:firstLineChars="0" w:firstLine="0"/>
      </w:pPr>
      <w:r>
        <w:rPr>
          <w:rFonts w:hint="eastAsia"/>
        </w:rPr>
        <w:t>新用户点击下一步完成功能了解</w:t>
      </w:r>
    </w:p>
    <w:p w:rsidR="00C172E0" w:rsidRPr="00FA4308" w:rsidRDefault="00C172E0" w:rsidP="00C23CBF">
      <w:pPr>
        <w:pStyle w:val="ListParagraph"/>
        <w:ind w:left="360" w:firstLineChars="0" w:firstLine="0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384.75pt;height:213pt;visibility:visible">
            <v:imagedata r:id="rId7" o:title=""/>
          </v:shape>
        </w:pict>
      </w:r>
    </w:p>
    <w:p w:rsidR="00C172E0" w:rsidRDefault="00C172E0" w:rsidP="00FA4308">
      <w:pPr>
        <w:pStyle w:val="ListParagraph"/>
        <w:ind w:left="360" w:firstLineChars="0" w:firstLine="0"/>
      </w:pPr>
      <w:r>
        <w:t>(2)</w:t>
      </w:r>
      <w:r w:rsidRPr="00FA4308">
        <w:t xml:space="preserve"> </w:t>
      </w:r>
      <w:r>
        <w:rPr>
          <w:rFonts w:hint="eastAsia"/>
        </w:rPr>
        <w:t>在屏幕左侧菜单选择：系统功能</w:t>
      </w:r>
      <w:r>
        <w:t>-&gt;</w:t>
      </w:r>
      <w:r>
        <w:rPr>
          <w:rFonts w:hint="eastAsia"/>
        </w:rPr>
        <w:t>学生业务系统</w:t>
      </w:r>
      <w:r>
        <w:t>-</w:t>
      </w:r>
      <w:r>
        <w:rPr>
          <w:rFonts w:hint="eastAsia"/>
        </w:rPr>
        <w:t>》大学生创新项目操作流程如下：</w:t>
      </w:r>
    </w:p>
    <w:p w:rsidR="00C172E0" w:rsidRDefault="00C172E0" w:rsidP="000D3618">
      <w:pPr>
        <w:jc w:val="left"/>
      </w:pPr>
      <w:r>
        <w:rPr>
          <w:noProof/>
        </w:rPr>
        <w:pict>
          <v:shape id="图片 4" o:spid="_x0000_i1026" type="#_x0000_t75" style="width:373.5pt;height:107.25pt;visibility:visible">
            <v:imagedata r:id="rId8" o:title=""/>
          </v:shape>
        </w:pict>
      </w:r>
    </w:p>
    <w:p w:rsidR="00C172E0" w:rsidRDefault="00C172E0" w:rsidP="000D3618">
      <w:pPr>
        <w:jc w:val="left"/>
      </w:pPr>
      <w:r>
        <w:rPr>
          <w:rFonts w:hint="eastAsia"/>
        </w:rPr>
        <w:t>在弹出窗口中选择</w:t>
      </w:r>
      <w:r>
        <w:t>-&gt;</w:t>
      </w:r>
      <w:r>
        <w:rPr>
          <w:rFonts w:hint="eastAsia"/>
        </w:rPr>
        <w:t>填写中期检查：</w:t>
      </w:r>
    </w:p>
    <w:p w:rsidR="00C172E0" w:rsidRDefault="00C172E0" w:rsidP="000D3618">
      <w:pPr>
        <w:jc w:val="left"/>
      </w:pPr>
      <w:r>
        <w:rPr>
          <w:noProof/>
        </w:rPr>
        <w:pict>
          <v:shape id="图片 5" o:spid="_x0000_i1027" type="#_x0000_t75" style="width:411pt;height:82.5pt;visibility:visible">
            <v:imagedata r:id="rId9" o:title=""/>
          </v:shape>
        </w:pict>
      </w:r>
    </w:p>
    <w:p w:rsidR="00C172E0" w:rsidRDefault="00C172E0" w:rsidP="000D3618">
      <w:pPr>
        <w:jc w:val="left"/>
      </w:pPr>
    </w:p>
    <w:p w:rsidR="00C172E0" w:rsidRDefault="00C172E0" w:rsidP="000D3618">
      <w:pPr>
        <w:jc w:val="left"/>
      </w:pPr>
    </w:p>
    <w:p w:rsidR="00C172E0" w:rsidRDefault="00C172E0" w:rsidP="000D3618">
      <w:pPr>
        <w:jc w:val="left"/>
      </w:pPr>
    </w:p>
    <w:p w:rsidR="00C172E0" w:rsidRDefault="00C172E0" w:rsidP="000D3618">
      <w:pPr>
        <w:jc w:val="left"/>
      </w:pPr>
    </w:p>
    <w:p w:rsidR="00C172E0" w:rsidRDefault="00C172E0" w:rsidP="000D3618">
      <w:pPr>
        <w:jc w:val="left"/>
      </w:pPr>
    </w:p>
    <w:p w:rsidR="00C172E0" w:rsidRDefault="00C172E0" w:rsidP="000D3618">
      <w:pPr>
        <w:jc w:val="left"/>
      </w:pPr>
      <w:r>
        <w:rPr>
          <w:rFonts w:hint="eastAsia"/>
        </w:rPr>
        <w:t>在项目上</w:t>
      </w:r>
      <w:r w:rsidRPr="00A150C6">
        <w:rPr>
          <w:rFonts w:hint="eastAsia"/>
          <w:b/>
        </w:rPr>
        <w:t>右键</w:t>
      </w:r>
      <w:r>
        <w:rPr>
          <w:b/>
        </w:rPr>
        <w:t>-&gt;</w:t>
      </w:r>
      <w:r>
        <w:rPr>
          <w:rFonts w:hint="eastAsia"/>
          <w:b/>
        </w:rPr>
        <w:t>选择提交中期检查</w:t>
      </w:r>
    </w:p>
    <w:p w:rsidR="00C172E0" w:rsidRDefault="00C172E0" w:rsidP="000D3618">
      <w:pPr>
        <w:jc w:val="left"/>
      </w:pPr>
      <w:r>
        <w:rPr>
          <w:noProof/>
        </w:rPr>
        <w:pict>
          <v:shape id="图片 6" o:spid="_x0000_i1028" type="#_x0000_t75" style="width:384pt;height:117pt;visibility:visible">
            <v:imagedata r:id="rId10" o:title=""/>
          </v:shape>
        </w:pict>
      </w:r>
    </w:p>
    <w:p w:rsidR="00C172E0" w:rsidRDefault="00C172E0" w:rsidP="000D3618">
      <w:pPr>
        <w:jc w:val="left"/>
      </w:pPr>
      <w:r>
        <w:rPr>
          <w:rFonts w:hint="eastAsia"/>
        </w:rPr>
        <w:t>在弹出的中期检查页面填写相关信息，填写后点击保存：</w:t>
      </w:r>
    </w:p>
    <w:p w:rsidR="00C172E0" w:rsidRDefault="00C172E0" w:rsidP="000D3618">
      <w:pPr>
        <w:jc w:val="left"/>
      </w:pPr>
      <w:r>
        <w:rPr>
          <w:noProof/>
        </w:rPr>
        <w:pict>
          <v:shape id="图片 7" o:spid="_x0000_i1029" type="#_x0000_t75" style="width:394.5pt;height:238.5pt;visibility:visible">
            <v:imagedata r:id="rId11" o:title=""/>
          </v:shape>
        </w:pict>
      </w:r>
    </w:p>
    <w:p w:rsidR="00C172E0" w:rsidRDefault="00C172E0" w:rsidP="000D3618">
      <w:pPr>
        <w:jc w:val="left"/>
      </w:pPr>
      <w:r>
        <w:rPr>
          <w:noProof/>
        </w:rPr>
        <w:pict>
          <v:shape id="图片 8" o:spid="_x0000_i1030" type="#_x0000_t75" style="width:386.25pt;height:147.75pt;visibility:visible">
            <v:imagedata r:id="rId12" o:title=""/>
          </v:shape>
        </w:pict>
      </w:r>
    </w:p>
    <w:p w:rsidR="00C172E0" w:rsidRDefault="00C172E0" w:rsidP="000D3618">
      <w:pPr>
        <w:jc w:val="left"/>
      </w:pPr>
      <w:r>
        <w:rPr>
          <w:rFonts w:hint="eastAsia"/>
        </w:rPr>
        <w:t>保存完项目状态变成等待指导老师审核即可</w:t>
      </w:r>
    </w:p>
    <w:p w:rsidR="00C172E0" w:rsidRPr="00CC6765" w:rsidRDefault="00C172E0" w:rsidP="000D3618">
      <w:pPr>
        <w:jc w:val="left"/>
      </w:pPr>
    </w:p>
    <w:p w:rsidR="00C172E0" w:rsidRDefault="00C172E0" w:rsidP="000D3618">
      <w:pPr>
        <w:jc w:val="left"/>
      </w:pPr>
    </w:p>
    <w:p w:rsidR="00C172E0" w:rsidRPr="009B4A18" w:rsidRDefault="00C172E0" w:rsidP="000D3618">
      <w:pPr>
        <w:jc w:val="left"/>
      </w:pPr>
    </w:p>
    <w:sectPr w:rsidR="00C172E0" w:rsidRPr="009B4A18" w:rsidSect="000624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72E0" w:rsidRDefault="00C172E0" w:rsidP="00C23CBF">
      <w:r>
        <w:separator/>
      </w:r>
    </w:p>
  </w:endnote>
  <w:endnote w:type="continuationSeparator" w:id="0">
    <w:p w:rsidR="00C172E0" w:rsidRDefault="00C172E0" w:rsidP="00C23C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72E0" w:rsidRDefault="00C172E0" w:rsidP="00C23CBF">
      <w:r>
        <w:separator/>
      </w:r>
    </w:p>
  </w:footnote>
  <w:footnote w:type="continuationSeparator" w:id="0">
    <w:p w:rsidR="00C172E0" w:rsidRDefault="00C172E0" w:rsidP="00C23CB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17279"/>
    <w:multiLevelType w:val="multilevel"/>
    <w:tmpl w:val="03F17279"/>
    <w:lvl w:ilvl="0">
      <w:start w:val="1"/>
      <w:numFmt w:val="decimal"/>
      <w:lvlText w:val="（%1）"/>
      <w:lvlJc w:val="left"/>
      <w:pPr>
        <w:ind w:left="1980" w:hanging="72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210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4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336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78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20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462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040" w:hanging="420"/>
      </w:pPr>
      <w:rPr>
        <w:rFonts w:cs="Times New Roman"/>
      </w:rPr>
    </w:lvl>
  </w:abstractNum>
  <w:abstractNum w:abstractNumId="1">
    <w:nsid w:val="091F1B75"/>
    <w:multiLevelType w:val="multilevel"/>
    <w:tmpl w:val="091F1B75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15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680" w:hanging="1440"/>
      </w:pPr>
      <w:rPr>
        <w:rFonts w:cs="Times New Roman" w:hint="default"/>
      </w:rPr>
    </w:lvl>
  </w:abstractNum>
  <w:abstractNum w:abstractNumId="2">
    <w:nsid w:val="15034852"/>
    <w:multiLevelType w:val="hybridMultilevel"/>
    <w:tmpl w:val="12FCD32C"/>
    <w:lvl w:ilvl="0" w:tplc="96A24C6A">
      <w:start w:val="1"/>
      <w:numFmt w:val="decimal"/>
      <w:lvlText w:val="（%1）"/>
      <w:lvlJc w:val="left"/>
      <w:pPr>
        <w:ind w:left="19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  <w:rPr>
        <w:rFonts w:cs="Times New Roman"/>
      </w:rPr>
    </w:lvl>
  </w:abstractNum>
  <w:abstractNum w:abstractNumId="3">
    <w:nsid w:val="292519A1"/>
    <w:multiLevelType w:val="hybridMultilevel"/>
    <w:tmpl w:val="12FCD32C"/>
    <w:lvl w:ilvl="0" w:tplc="96A24C6A">
      <w:start w:val="1"/>
      <w:numFmt w:val="decimal"/>
      <w:lvlText w:val="（%1）"/>
      <w:lvlJc w:val="left"/>
      <w:pPr>
        <w:ind w:left="19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  <w:rPr>
        <w:rFonts w:cs="Times New Roman"/>
      </w:rPr>
    </w:lvl>
  </w:abstractNum>
  <w:abstractNum w:abstractNumId="4">
    <w:nsid w:val="2B0C1B45"/>
    <w:multiLevelType w:val="multilevel"/>
    <w:tmpl w:val="2B0C1B45"/>
    <w:lvl w:ilvl="0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6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5">
    <w:nsid w:val="3950796D"/>
    <w:multiLevelType w:val="multilevel"/>
    <w:tmpl w:val="3950796D"/>
    <w:lvl w:ilvl="0">
      <w:start w:val="1"/>
      <w:numFmt w:val="upperLetter"/>
      <w:lvlText w:val="%1．"/>
      <w:lvlJc w:val="left"/>
      <w:pPr>
        <w:ind w:left="234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282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24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6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408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2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534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760" w:hanging="420"/>
      </w:pPr>
      <w:rPr>
        <w:rFonts w:cs="Times New Roman"/>
      </w:rPr>
    </w:lvl>
  </w:abstractNum>
  <w:abstractNum w:abstractNumId="6">
    <w:nsid w:val="44DB4884"/>
    <w:multiLevelType w:val="hybridMultilevel"/>
    <w:tmpl w:val="8024719E"/>
    <w:lvl w:ilvl="0" w:tplc="B82A923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7">
    <w:nsid w:val="518220C3"/>
    <w:multiLevelType w:val="multilevel"/>
    <w:tmpl w:val="518220C3"/>
    <w:lvl w:ilvl="0">
      <w:start w:val="1"/>
      <w:numFmt w:val="japaneseCounting"/>
      <w:lvlText w:val="%1、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8">
    <w:nsid w:val="68AC62C2"/>
    <w:multiLevelType w:val="hybridMultilevel"/>
    <w:tmpl w:val="44CCC2AA"/>
    <w:lvl w:ilvl="0" w:tplc="DEFC0A74">
      <w:start w:val="1"/>
      <w:numFmt w:val="decimal"/>
      <w:lvlText w:val="（%1）"/>
      <w:lvlJc w:val="left"/>
      <w:pPr>
        <w:ind w:left="2138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  <w:rPr>
        <w:rFonts w:cs="Times New Roman"/>
      </w:rPr>
    </w:lvl>
  </w:abstractNum>
  <w:abstractNum w:abstractNumId="9">
    <w:nsid w:val="69F47DC4"/>
    <w:multiLevelType w:val="multilevel"/>
    <w:tmpl w:val="69F47DC4"/>
    <w:lvl w:ilvl="0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6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10">
    <w:nsid w:val="70815FB9"/>
    <w:multiLevelType w:val="hybridMultilevel"/>
    <w:tmpl w:val="F0C8DB36"/>
    <w:lvl w:ilvl="0" w:tplc="426A2DC2">
      <w:start w:val="1"/>
      <w:numFmt w:val="decimal"/>
      <w:lvlText w:val="（%1）"/>
      <w:lvlJc w:val="left"/>
      <w:pPr>
        <w:ind w:left="216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228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2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354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8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80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20" w:hanging="420"/>
      </w:pPr>
      <w:rPr>
        <w:rFonts w:cs="Times New Roman"/>
      </w:rPr>
    </w:lvl>
  </w:abstractNum>
  <w:abstractNum w:abstractNumId="11">
    <w:nsid w:val="748D115A"/>
    <w:multiLevelType w:val="multilevel"/>
    <w:tmpl w:val="748D115A"/>
    <w:lvl w:ilvl="0">
      <w:start w:val="1"/>
      <w:numFmt w:val="decimal"/>
      <w:lvlText w:val="%1、"/>
      <w:lvlJc w:val="left"/>
      <w:pPr>
        <w:ind w:left="78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cs="Times New Roman"/>
      </w:rPr>
    </w:lvl>
  </w:abstractNum>
  <w:abstractNum w:abstractNumId="12">
    <w:nsid w:val="7621249D"/>
    <w:multiLevelType w:val="multilevel"/>
    <w:tmpl w:val="7621249D"/>
    <w:lvl w:ilvl="0">
      <w:start w:val="1"/>
      <w:numFmt w:val="decimal"/>
      <w:lvlText w:val="（%1）"/>
      <w:lvlJc w:val="left"/>
      <w:pPr>
        <w:ind w:left="1980" w:hanging="72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210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4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336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78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20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462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040" w:hanging="420"/>
      </w:pPr>
      <w:rPr>
        <w:rFonts w:cs="Times New Roman"/>
      </w:rPr>
    </w:lvl>
  </w:abstractNum>
  <w:abstractNum w:abstractNumId="13">
    <w:nsid w:val="79D116B9"/>
    <w:multiLevelType w:val="hybridMultilevel"/>
    <w:tmpl w:val="289E9FD8"/>
    <w:lvl w:ilvl="0" w:tplc="6CBE40FA">
      <w:start w:val="1"/>
      <w:numFmt w:val="decimal"/>
      <w:lvlText w:val="（%1）"/>
      <w:lvlJc w:val="left"/>
      <w:pPr>
        <w:ind w:left="19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1"/>
  </w:num>
  <w:num w:numId="4">
    <w:abstractNumId w:val="12"/>
  </w:num>
  <w:num w:numId="5">
    <w:abstractNumId w:val="5"/>
  </w:num>
  <w:num w:numId="6">
    <w:abstractNumId w:val="4"/>
  </w:num>
  <w:num w:numId="7">
    <w:abstractNumId w:val="0"/>
  </w:num>
  <w:num w:numId="8">
    <w:abstractNumId w:val="9"/>
  </w:num>
  <w:num w:numId="9">
    <w:abstractNumId w:val="8"/>
  </w:num>
  <w:num w:numId="10">
    <w:abstractNumId w:val="13"/>
  </w:num>
  <w:num w:numId="11">
    <w:abstractNumId w:val="2"/>
  </w:num>
  <w:num w:numId="12">
    <w:abstractNumId w:val="3"/>
  </w:num>
  <w:num w:numId="13">
    <w:abstractNumId w:val="10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3650"/>
    <w:rsid w:val="00024DDA"/>
    <w:rsid w:val="0005598C"/>
    <w:rsid w:val="00062474"/>
    <w:rsid w:val="000B0B81"/>
    <w:rsid w:val="000C7D70"/>
    <w:rsid w:val="000D3618"/>
    <w:rsid w:val="0011619D"/>
    <w:rsid w:val="001466F5"/>
    <w:rsid w:val="001A255D"/>
    <w:rsid w:val="001C5557"/>
    <w:rsid w:val="001D2B9E"/>
    <w:rsid w:val="001D576E"/>
    <w:rsid w:val="002A3007"/>
    <w:rsid w:val="00344485"/>
    <w:rsid w:val="00365903"/>
    <w:rsid w:val="003776DA"/>
    <w:rsid w:val="003C18CF"/>
    <w:rsid w:val="003D3372"/>
    <w:rsid w:val="003F4A49"/>
    <w:rsid w:val="003F6FED"/>
    <w:rsid w:val="00406434"/>
    <w:rsid w:val="00407324"/>
    <w:rsid w:val="00415E32"/>
    <w:rsid w:val="004344EF"/>
    <w:rsid w:val="00447D16"/>
    <w:rsid w:val="004656C2"/>
    <w:rsid w:val="00490E01"/>
    <w:rsid w:val="00491312"/>
    <w:rsid w:val="004D3CF7"/>
    <w:rsid w:val="004E332C"/>
    <w:rsid w:val="004F4994"/>
    <w:rsid w:val="005646DE"/>
    <w:rsid w:val="00567E7F"/>
    <w:rsid w:val="00597B86"/>
    <w:rsid w:val="005A738F"/>
    <w:rsid w:val="005B41AB"/>
    <w:rsid w:val="005F0A1C"/>
    <w:rsid w:val="00665316"/>
    <w:rsid w:val="00682F9C"/>
    <w:rsid w:val="006B660F"/>
    <w:rsid w:val="00773C51"/>
    <w:rsid w:val="007D5E6C"/>
    <w:rsid w:val="007E726E"/>
    <w:rsid w:val="007F7EDE"/>
    <w:rsid w:val="008A4861"/>
    <w:rsid w:val="008C0A90"/>
    <w:rsid w:val="008E734A"/>
    <w:rsid w:val="00913650"/>
    <w:rsid w:val="009674C8"/>
    <w:rsid w:val="00980894"/>
    <w:rsid w:val="009B4A18"/>
    <w:rsid w:val="009D4B55"/>
    <w:rsid w:val="00A03D13"/>
    <w:rsid w:val="00A10D26"/>
    <w:rsid w:val="00A150C6"/>
    <w:rsid w:val="00A22A99"/>
    <w:rsid w:val="00A62F86"/>
    <w:rsid w:val="00A90218"/>
    <w:rsid w:val="00A96528"/>
    <w:rsid w:val="00B131D5"/>
    <w:rsid w:val="00B51F54"/>
    <w:rsid w:val="00BC27F2"/>
    <w:rsid w:val="00C172E0"/>
    <w:rsid w:val="00C23CBF"/>
    <w:rsid w:val="00C44096"/>
    <w:rsid w:val="00C50135"/>
    <w:rsid w:val="00C91A7A"/>
    <w:rsid w:val="00CC6765"/>
    <w:rsid w:val="00CD34E9"/>
    <w:rsid w:val="00CE08C4"/>
    <w:rsid w:val="00D16A48"/>
    <w:rsid w:val="00D22EB9"/>
    <w:rsid w:val="00D4340A"/>
    <w:rsid w:val="00D47BB8"/>
    <w:rsid w:val="00D77447"/>
    <w:rsid w:val="00D81818"/>
    <w:rsid w:val="00D9334D"/>
    <w:rsid w:val="00DB2676"/>
    <w:rsid w:val="00DB27E6"/>
    <w:rsid w:val="00DB396F"/>
    <w:rsid w:val="00DB6B21"/>
    <w:rsid w:val="00DB7ACB"/>
    <w:rsid w:val="00E4004B"/>
    <w:rsid w:val="00E52D59"/>
    <w:rsid w:val="00E824E8"/>
    <w:rsid w:val="00EA16FE"/>
    <w:rsid w:val="00EC4421"/>
    <w:rsid w:val="00ED1270"/>
    <w:rsid w:val="00ED23A8"/>
    <w:rsid w:val="00F3210F"/>
    <w:rsid w:val="00F71280"/>
    <w:rsid w:val="00FA43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650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13650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rsid w:val="0091365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13650"/>
    <w:rPr>
      <w:rFonts w:ascii="Calibri" w:eastAsia="宋体" w:hAnsi="Calibri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C23C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23CBF"/>
    <w:rPr>
      <w:rFonts w:ascii="Calibri" w:eastAsia="宋体" w:hAnsi="Calibri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C23C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23CBF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630</TotalTime>
  <Pages>2</Pages>
  <Words>38</Words>
  <Characters>219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cmj</dc:creator>
  <cp:keywords/>
  <dc:description/>
  <cp:lastModifiedBy>张滋田</cp:lastModifiedBy>
  <cp:revision>45</cp:revision>
  <dcterms:created xsi:type="dcterms:W3CDTF">2015-03-10T01:08:00Z</dcterms:created>
  <dcterms:modified xsi:type="dcterms:W3CDTF">2017-03-20T06:44:00Z</dcterms:modified>
</cp:coreProperties>
</file>